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88B" w:rsidRPr="0075288B" w:rsidRDefault="0075288B" w:rsidP="0075288B">
      <w:pPr>
        <w:pStyle w:val="Sous-titre"/>
        <w:jc w:val="both"/>
        <w:rPr>
          <w:b/>
          <w:bCs/>
          <w:color w:val="C85D17"/>
          <w:kern w:val="28"/>
          <w:sz w:val="72"/>
          <w:szCs w:val="72"/>
          <w:lang w:eastAsia="fr-FR"/>
        </w:rPr>
      </w:pPr>
    </w:p>
    <w:p w:rsidR="0075288B" w:rsidRPr="0075288B" w:rsidRDefault="0075288B" w:rsidP="0075288B">
      <w:pPr>
        <w:pStyle w:val="Sous-titre"/>
        <w:rPr>
          <w:b/>
          <w:bCs/>
          <w:color w:val="C85D17"/>
          <w:kern w:val="28"/>
          <w:sz w:val="60"/>
          <w:szCs w:val="60"/>
          <w:lang w:eastAsia="fr-FR"/>
        </w:rPr>
      </w:pPr>
      <w:r w:rsidRPr="0075288B">
        <w:rPr>
          <w:b/>
          <w:bCs/>
          <w:color w:val="C85D17"/>
          <w:kern w:val="28"/>
          <w:sz w:val="60"/>
          <w:szCs w:val="60"/>
          <w:lang w:eastAsia="fr-FR"/>
        </w:rPr>
        <w:t xml:space="preserve">"Elus, assurez le bon fonctionnement de votre chaufferie bois" </w:t>
      </w:r>
      <w:r w:rsidRPr="0075288B">
        <w:rPr>
          <w:b/>
          <w:bCs/>
          <w:color w:val="C85D17"/>
          <w:kern w:val="28"/>
          <w:sz w:val="50"/>
          <w:szCs w:val="50"/>
          <w:lang w:eastAsia="fr-FR"/>
        </w:rPr>
        <w:t>- niveau 2</w:t>
      </w:r>
    </w:p>
    <w:p w:rsidR="0075288B" w:rsidRDefault="0075288B" w:rsidP="0075288B">
      <w:pPr>
        <w:pStyle w:val="Sous-titre"/>
        <w:rPr>
          <w:rStyle w:val="Sous-titreCar"/>
        </w:rPr>
      </w:pPr>
    </w:p>
    <w:p w:rsidR="00F01B06" w:rsidRPr="00F01B06" w:rsidRDefault="0075288B" w:rsidP="0075288B">
      <w:pPr>
        <w:pStyle w:val="Sous-titre"/>
      </w:pPr>
      <w:r>
        <w:rPr>
          <w:rStyle w:val="Sous-titreCar"/>
        </w:rPr>
        <w:t>Le 21 février 2023</w:t>
      </w:r>
      <w:r w:rsidR="00F01B06" w:rsidRPr="00F01B06">
        <w:rPr>
          <w:rStyle w:val="Sous-titreCar"/>
        </w:rPr>
        <w:t xml:space="preserve"> – </w:t>
      </w:r>
      <w:r>
        <w:rPr>
          <w:rStyle w:val="Sous-titreCar"/>
        </w:rPr>
        <w:t xml:space="preserve">Curbans </w:t>
      </w:r>
      <w:r w:rsidR="00F01B06" w:rsidRPr="00F01B06">
        <w:rPr>
          <w:rStyle w:val="Sous-titreCar"/>
        </w:rPr>
        <w:t>(</w:t>
      </w:r>
      <w:r>
        <w:rPr>
          <w:rStyle w:val="Sous-titreCar"/>
        </w:rPr>
        <w:t>05</w:t>
      </w:r>
      <w:r w:rsidR="00F01B06" w:rsidRPr="00F01B06">
        <w:t>)</w:t>
      </w:r>
    </w:p>
    <w:p w:rsidR="00F01B06" w:rsidRDefault="00F01B06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  <w:r w:rsidRPr="00F01B06">
        <w:rPr>
          <w:rFonts w:ascii="Calibri" w:hAnsi="Calibri" w:cs="Calibri"/>
          <w:b/>
          <w:sz w:val="32"/>
        </w:rPr>
        <w:t>BULLETIN RÉPONSE</w:t>
      </w:r>
    </w:p>
    <w:p w:rsidR="008234F2" w:rsidRPr="00F01B06" w:rsidRDefault="008234F2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:rsidR="00F01B06" w:rsidRPr="00F01B06" w:rsidRDefault="00F01B06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:rsidR="00F01B06" w:rsidRPr="00F01B06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COMMUNE/ORGANISME 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ADRESSE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TEL : 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FAX 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 xml:space="preserve">Mail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F01B06" w:rsidRPr="00F01B06" w:rsidRDefault="00F01B06" w:rsidP="00F01B06">
      <w:pPr>
        <w:tabs>
          <w:tab w:val="left" w:pos="2268"/>
          <w:tab w:val="left" w:pos="5529"/>
        </w:tabs>
        <w:rPr>
          <w:rFonts w:ascii="Calibri" w:hAnsi="Calibri" w:cs="Calibri"/>
          <w:b/>
          <w:sz w:val="36"/>
          <w:szCs w:val="36"/>
        </w:rPr>
      </w:pPr>
      <w:r w:rsidRPr="00F01B06">
        <w:rPr>
          <w:rFonts w:ascii="Calibri" w:hAnsi="Calibri" w:cs="Calibri"/>
          <w:b/>
          <w:szCs w:val="22"/>
        </w:rPr>
        <w:tab/>
        <w:t>PARTICIPERA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ab/>
        <w:t>NE PARTICIPERA PAS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</w:p>
    <w:p w:rsidR="008234F2" w:rsidRDefault="008234F2" w:rsidP="00F01B06">
      <w:pPr>
        <w:jc w:val="center"/>
        <w:rPr>
          <w:rFonts w:ascii="Calibri" w:hAnsi="Calibri" w:cs="Calibri"/>
          <w:szCs w:val="22"/>
        </w:rPr>
      </w:pPr>
    </w:p>
    <w:p w:rsidR="008234F2" w:rsidRDefault="008234F2" w:rsidP="00F01B06">
      <w:pPr>
        <w:jc w:val="center"/>
        <w:rPr>
          <w:rFonts w:ascii="Calibri" w:hAnsi="Calibri" w:cs="Calibri"/>
          <w:szCs w:val="22"/>
        </w:rPr>
      </w:pPr>
    </w:p>
    <w:p w:rsidR="00F01B06" w:rsidRPr="00F01B06" w:rsidRDefault="00F01B06" w:rsidP="00F01B06">
      <w:pPr>
        <w:jc w:val="center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>À la réunion du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="0075288B">
        <w:rPr>
          <w:rFonts w:ascii="Calibri" w:hAnsi="Calibri" w:cs="Calibri"/>
          <w:b/>
          <w:szCs w:val="22"/>
        </w:rPr>
        <w:t>21/02/2023</w:t>
      </w:r>
    </w:p>
    <w:p w:rsidR="00F01B06" w:rsidRPr="00F01B06" w:rsidRDefault="00F01B06" w:rsidP="00F01B06">
      <w:pPr>
        <w:jc w:val="center"/>
        <w:rPr>
          <w:rFonts w:ascii="Calibri" w:hAnsi="Calibri" w:cs="Calibri"/>
          <w:b/>
          <w:szCs w:val="22"/>
        </w:rPr>
      </w:pPr>
    </w:p>
    <w:p w:rsidR="00F01B06" w:rsidRPr="00F01B06" w:rsidRDefault="00F01B06" w:rsidP="00F01B06">
      <w:pPr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Pr="00F01B06">
        <w:rPr>
          <w:rFonts w:ascii="Calibri" w:hAnsi="Calibri" w:cs="Calibri"/>
          <w:szCs w:val="22"/>
        </w:rPr>
        <w:t xml:space="preserve">SERA ACCOMPAGNÉ(E) DE </w:t>
      </w:r>
    </w:p>
    <w:p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F01B06" w:rsidRPr="00F01B06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:rsidR="00F01B06" w:rsidRPr="00F01B06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:rsidR="00F01B06" w:rsidRPr="00F01B06" w:rsidRDefault="00F01B06" w:rsidP="00F01B06">
      <w:pPr>
        <w:tabs>
          <w:tab w:val="left" w:pos="5740"/>
        </w:tabs>
        <w:jc w:val="left"/>
        <w:rPr>
          <w:rFonts w:ascii="Calibri" w:hAnsi="Calibri" w:cs="Calibri"/>
          <w:b/>
          <w:szCs w:val="22"/>
        </w:rPr>
      </w:pPr>
    </w:p>
    <w:p w:rsidR="008234F2" w:rsidRDefault="008234F2" w:rsidP="00F01B06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:rsidR="008234F2" w:rsidRPr="00F01B06" w:rsidRDefault="008234F2" w:rsidP="00F01B06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:rsidR="00732B59" w:rsidRDefault="00F01B06" w:rsidP="00F01B06">
      <w:pPr>
        <w:jc w:val="center"/>
        <w:rPr>
          <w:rFonts w:ascii="Calibri" w:hAnsi="Calibri" w:cs="Calibri"/>
          <w:b/>
          <w:i/>
          <w:iCs/>
        </w:rPr>
      </w:pPr>
      <w:r w:rsidRPr="00F01B06">
        <w:rPr>
          <w:rFonts w:ascii="Calibri" w:hAnsi="Calibri" w:cs="Calibri"/>
          <w:b/>
          <w:i/>
          <w:iCs/>
        </w:rPr>
        <w:t>Merci de nous renvoyer ce bulletin pour nous confirmer votre participation, par e-mail à : inscription@communesforestieres.org ou par fax au 04 42 51 03 88 avant le</w:t>
      </w:r>
      <w:r w:rsidRPr="00F01B06">
        <w:rPr>
          <w:rFonts w:ascii="Calibri" w:hAnsi="Calibri" w:cs="Calibri"/>
          <w:b/>
          <w:i/>
          <w:iCs/>
          <w:u w:val="single"/>
        </w:rPr>
        <w:t xml:space="preserve"> </w:t>
      </w:r>
      <w:r w:rsidR="0075288B">
        <w:rPr>
          <w:rFonts w:ascii="Calibri" w:hAnsi="Calibri" w:cs="Calibri"/>
          <w:b/>
          <w:i/>
          <w:iCs/>
          <w:color w:val="FF0000"/>
          <w:u w:val="single"/>
        </w:rPr>
        <w:t>17 février</w:t>
      </w:r>
      <w:r w:rsidRPr="00F01B06">
        <w:rPr>
          <w:rFonts w:ascii="Calibri" w:hAnsi="Calibri" w:cs="Calibri"/>
          <w:b/>
          <w:i/>
          <w:iCs/>
        </w:rPr>
        <w:t xml:space="preserve"> </w:t>
      </w:r>
      <w:bookmarkStart w:id="0" w:name="_GoBack"/>
      <w:bookmarkEnd w:id="0"/>
    </w:p>
    <w:p w:rsidR="00732B59" w:rsidRDefault="00732B59" w:rsidP="00F01B06">
      <w:pPr>
        <w:jc w:val="center"/>
        <w:rPr>
          <w:rFonts w:ascii="Calibri" w:hAnsi="Calibri" w:cs="Calibri"/>
          <w:b/>
          <w:i/>
          <w:iCs/>
        </w:rPr>
      </w:pPr>
    </w:p>
    <w:p w:rsidR="00DC1A39" w:rsidRPr="00732B59" w:rsidRDefault="00732B59" w:rsidP="00732B59">
      <w:pPr>
        <w:jc w:val="left"/>
        <w:rPr>
          <w:rFonts w:ascii="Calibri" w:hAnsi="Calibri" w:cs="Calibri"/>
          <w:iCs/>
          <w:sz w:val="16"/>
        </w:rPr>
      </w:pPr>
      <w:r w:rsidRPr="00732B59">
        <w:rPr>
          <w:rFonts w:ascii="Calibri" w:hAnsi="Calibri" w:cs="Calibri"/>
          <w:iCs/>
          <w:sz w:val="16"/>
        </w:rPr>
        <w:t>En complétant ce document, vous consentez à ce que seuls vos noms prénoms, adresse, mail et numéro de téléphone soient collectés et traités informatiquement pour la gestion de nos adhésions et annuaires nécessaires à la bonne information et à l’accompagnement de nos membres et partenaires, dans le respect du RGPD. Vous bénéficiez du droit d’accès, de rectification et de suppression et pouvez renoncer à tout moment à ce consentement en écrivant à paca@communesforestieres.org.</w:t>
      </w:r>
    </w:p>
    <w:sectPr w:rsidR="00DC1A39" w:rsidRPr="00732B59" w:rsidSect="00C80A4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567" w:left="1134" w:header="709" w:footer="535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88B" w:rsidRDefault="0075288B">
      <w:r>
        <w:separator/>
      </w:r>
    </w:p>
  </w:endnote>
  <w:endnote w:type="continuationSeparator" w:id="0">
    <w:p w:rsidR="0075288B" w:rsidRDefault="0075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nton Bold">
    <w:altName w:val="Calibri"/>
    <w:panose1 w:val="00000800000000000000"/>
    <w:charset w:val="00"/>
    <w:family w:val="auto"/>
    <w:pitch w:val="variable"/>
    <w:sig w:usb0="00000207" w:usb1="00000001" w:usb2="00000000" w:usb3="00000000" w:csb0="00000097" w:csb1="00000000"/>
  </w:font>
  <w:font w:name="Panton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Default="00DA778A" w:rsidP="00F01B06">
    <w:pPr>
      <w:pStyle w:val="Pieddepage"/>
    </w:pPr>
    <w:r>
      <w:rPr>
        <w:noProof/>
      </w:rPr>
      <w:drawing>
        <wp:inline distT="0" distB="0" distL="0" distR="0" wp14:anchorId="1512C8F0" wp14:editId="0CB362B4">
          <wp:extent cx="5715000" cy="609600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Default="00732B59" w:rsidP="00F01B06">
    <w:pPr>
      <w:pStyle w:val="Pieddepage"/>
    </w:pPr>
    <w:r>
      <w:rPr>
        <w:noProof/>
        <w:color w:val="auto"/>
        <w:sz w:val="16"/>
      </w:rPr>
      <w:drawing>
        <wp:anchor distT="0" distB="0" distL="114300" distR="114300" simplePos="0" relativeHeight="251666432" behindDoc="0" locked="0" layoutInCell="1" allowOverlap="1" wp14:anchorId="610881C8">
          <wp:simplePos x="0" y="0"/>
          <wp:positionH relativeFrom="margin">
            <wp:posOffset>3566795</wp:posOffset>
          </wp:positionH>
          <wp:positionV relativeFrom="margin">
            <wp:posOffset>8323629</wp:posOffset>
          </wp:positionV>
          <wp:extent cx="1650365" cy="500380"/>
          <wp:effectExtent l="0" t="0" r="6985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4C8FEBF" wp14:editId="5DE1E4B0">
              <wp:simplePos x="0" y="0"/>
              <wp:positionH relativeFrom="margin">
                <wp:align>center</wp:align>
              </wp:positionH>
              <wp:positionV relativeFrom="paragraph">
                <wp:posOffset>-350079</wp:posOffset>
              </wp:positionV>
              <wp:extent cx="6953359" cy="554932"/>
              <wp:effectExtent l="0" t="0" r="0" b="0"/>
              <wp:wrapNone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3359" cy="554932"/>
                        <a:chOff x="0" y="58189"/>
                        <a:chExt cx="6953215" cy="554932"/>
                      </a:xfrm>
                    </wpg:grpSpPr>
                    <wps:wsp>
                      <wps:cNvPr id="24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5760076" y="58189"/>
                          <a:ext cx="1193139" cy="2247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6BD" w:rsidRPr="004376BD" w:rsidRDefault="004376BD" w:rsidP="004376BD">
                            <w:pPr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4376BD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En collaboration avec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5" name="Image 25" descr="C:\Users\laura\Desktop\logos CF, MRBE, départements pour modeles de doc\CF Sud\CF_LOGO_COMMUNES_FORESTIERES_SUDPACA_rgb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66335" y="141316"/>
                          <a:ext cx="407027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6" name="Zone de texte 26"/>
                      <wps:cNvSpPr txBox="1"/>
                      <wps:spPr>
                        <a:xfrm>
                          <a:off x="0" y="216131"/>
                          <a:ext cx="354901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6BD" w:rsidRDefault="004376BD" w:rsidP="004376BD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</w:pPr>
                            <w:r w:rsidRPr="00C22576"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  <w:t xml:space="preserve">Les Communes forestières Provence-Alpes-Côte d’Azur </w:t>
                            </w:r>
                          </w:p>
                          <w:p w:rsidR="004376BD" w:rsidRPr="00C22576" w:rsidRDefault="004376BD" w:rsidP="004376BD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Panton Regular" w:hAnsi="Panton Regular" w:cs="Panton Regular"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</w:pPr>
                            <w:r w:rsidRPr="00C22576"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  <w:t>animent la mission régionale</w:t>
                            </w:r>
                            <w:r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  <w:t xml:space="preserve"> bois energie</w:t>
                            </w:r>
                          </w:p>
                          <w:p w:rsidR="004376BD" w:rsidRPr="00F314C6" w:rsidRDefault="004376BD" w:rsidP="004376BD">
                            <w:pPr>
                              <w:pStyle w:val="Paragraphestandard"/>
                              <w:rPr>
                                <w:rFonts w:ascii="Panton Bold" w:hAnsi="Panton Bold" w:cs="Panton Bold"/>
                                <w:bCs/>
                                <w:color w:val="003232"/>
                                <w:sz w:val="12"/>
                                <w:szCs w:val="16"/>
                              </w:rPr>
                            </w:pPr>
                            <w:r w:rsidRPr="00C22576">
                              <w:rPr>
                                <w:rFonts w:ascii="Panton Regular" w:hAnsi="Panton Regular" w:cs="Panton Regular"/>
                                <w:color w:val="003232"/>
                                <w:sz w:val="12"/>
                                <w:szCs w:val="16"/>
                              </w:rPr>
                              <w:t>Tél. 04 42 65 43 93</w:t>
                            </w:r>
                            <w:r>
                              <w:rPr>
                                <w:rFonts w:ascii="Panton Regular" w:hAnsi="Panton Regular" w:cs="Panton Regular"/>
                                <w:color w:val="003232"/>
                                <w:sz w:val="12"/>
                                <w:szCs w:val="16"/>
                              </w:rPr>
                              <w:t xml:space="preserve"> </w:t>
                            </w:r>
                            <w:r w:rsidRPr="00F314C6">
                              <w:rPr>
                                <w:rFonts w:ascii="Panton Regular" w:hAnsi="Panton Regular" w:cs="Panton Regular"/>
                                <w:color w:val="44E5CB"/>
                                <w:sz w:val="12"/>
                                <w:szCs w:val="16"/>
                              </w:rPr>
                              <w:t xml:space="preserve">• </w:t>
                            </w:r>
                            <w:r w:rsidRPr="00F314C6">
                              <w:rPr>
                                <w:rFonts w:ascii="Panton Regular" w:hAnsi="Panton Regular" w:cs="Panton Regular"/>
                                <w:color w:val="003232"/>
                                <w:sz w:val="12"/>
                                <w:szCs w:val="16"/>
                              </w:rPr>
                              <w:t>paca@communesforestieres.org</w:t>
                            </w:r>
                            <w:r>
                              <w:rPr>
                                <w:rFonts w:ascii="Panton Regular" w:hAnsi="Panton Regular" w:cs="Panton Regular"/>
                                <w:color w:val="44E5CB"/>
                                <w:sz w:val="12"/>
                                <w:szCs w:val="16"/>
                              </w:rPr>
                              <w:t xml:space="preserve"> </w:t>
                            </w:r>
                          </w:p>
                          <w:p w:rsidR="004376BD" w:rsidRPr="00F314C6" w:rsidRDefault="004376BD" w:rsidP="004376BD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Panton Regular" w:hAnsi="Panton Regular" w:cs="Panton Regular"/>
                                <w:color w:val="003232"/>
                                <w:sz w:val="8"/>
                                <w:szCs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C8FEBF" id="Groupe 21" o:spid="_x0000_s1027" style="position:absolute;left:0;text-align:left;margin-left:0;margin-top:-27.55pt;width:547.5pt;height:43.7pt;z-index:251665408;mso-position-horizontal:center;mso-position-horizontal-relative:margin;mso-width-relative:margin;mso-height-relative:margin" coordorigin=",581" coordsize="69532,5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Z0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0OUM4OTQ5NDMyNUVFQTExOEJFMUJEQjQz&#10;Rjc0NDY1QTwveG1wTU06SW5zdGFuY2VJRD4KICAgICAgICAgPHhtcE1NOkRvY3VtZW50SUQ+eG1w&#10;LmRpZDo0OUM4OTQ5NDMyNUVFQTExOEJFMUJEQjQzRjc0NDY1QT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jlkMGZlMmYxLWZmZjEtNDgzZS1hY2RmLWI3NzAx&#10;NGUyM2U2Zjwvc3RSZWY6aW5zdGFuY2VJRD4KICAgICAgICAgICAgPHN0UmVmOmRvY3VtZW50SUQ+&#10;eG1wLmRpZDo5ZDBmZTJmMS1mZmYxLTQ4M2UtYWNkZi1iNzcwMTRlMjNlNmY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A1ZjY0MTU5LThmNTQtNDQwZS1hNGVhLTNmNDk4MzI0Y2VkOTwvc3RFdnQ6aW5zdGFuY2VJRD4K&#10;ICAgICAgICAgICAgICAgICAgPHN0RXZ0OndoZW4+MjAyMC0wMS0wN1QwMDowNTo1MiswM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OWQwZmUyZjEt&#10;ZmZmMS00ODNlLWFjZGYtYjc3MDE0ZTIzZTZmPC9zdEV2dDppbnN0YW5jZUlEPgogICAgICAgICAg&#10;ICAgICAgICA8c3RFdnQ6d2hlbj4yMDIwLTAxLTA3VDIzOjI5OjE5KzAxOjAwPC9zdEV2dDp3aGVu&#10;PgogICAgICAgICAgICAgICAgICA8c3RFdnQ6c29mdHdhcmVBZ2VudD5BZG9iZSBJbGx1c3RyYXRv&#10;ciBDQyAyMDE3IChNYWNpbnRvc2g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Q5Qzg5NDk0MzI1RUVBMTE4QkUxQkRCNDNGNzQ0NjVBPC9zdEV2dDppbnN0YW5jZUlEPgog&#10;ICAgICAgICAgICAgICAgICA8c3RFdnQ6d2hlbj4yMDIwLTAzLTA0VDE3OjEwOjI5KzAxOjAwPC9z&#10;dEV2dDp3aGVuPgogICAgICAgICAgICAgICAgICA8c3RFdnQ6c29mdHdhcmVBZ2VudD5BZG9iZSBJ&#10;bGx1c3RyYXRvciBDUzUuM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EwLjA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MAAAAAB&#10;/9sAhAACAgICAgICAgICAwICAgMEAwICAwQFBAQEBAQFBgUFBQUFBQYGBwcIBwcGCQkKCgkJDAwM&#10;DAwMDAwMDAwMDAwMAQMDAwUEBQkGBgkNCwkLDQ8ODg4ODw8MDAwMDA8PDAwMDAwMDwwMDAwMDAwM&#10;DAwMDAwMDAwMDAwMDAwMDAwMDAz/wAARCAUtBHYDAREAAhEBAxEB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57600;top:581;width:11932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<v:textbox style="mso-fit-shape-to-text:t">
                  <w:txbxContent>
                    <w:p w:rsidR="004376BD" w:rsidRPr="004376BD" w:rsidRDefault="004376BD" w:rsidP="004376BD">
                      <w:pPr>
                        <w:rPr>
                          <w:rFonts w:asciiTheme="majorHAnsi" w:hAnsiTheme="majorHAnsi" w:cstheme="majorHAnsi"/>
                          <w:sz w:val="16"/>
                        </w:rPr>
                      </w:pPr>
                      <w:r w:rsidRPr="004376BD">
                        <w:rPr>
                          <w:rFonts w:asciiTheme="majorHAnsi" w:hAnsiTheme="majorHAnsi" w:cstheme="majorHAnsi"/>
                          <w:sz w:val="16"/>
                        </w:rPr>
                        <w:t>En collaboration avec 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" o:spid="_x0000_s1029" type="#_x0000_t75" style="position:absolute;left:34663;top:1413;width:4070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">
                <v:imagedata r:id="rId3" o:title="CF_LOGO_COMMUNES_FORESTIERES_SUDPACA_rgb"/>
              </v:shape>
              <v:shape id="Zone de texte 26" o:spid="_x0000_s1030" type="#_x0000_t202" style="position:absolute;top:2161;width:3549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<v:textbox>
                  <w:txbxContent>
                    <w:p w:rsidR="004376BD" w:rsidRDefault="004376BD" w:rsidP="004376BD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2"/>
                          <w:szCs w:val="16"/>
                          <w:lang w:eastAsia="en-US"/>
                        </w:rPr>
                      </w:pPr>
                      <w:r w:rsidRPr="00C22576"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2"/>
                          <w:szCs w:val="16"/>
                          <w:lang w:eastAsia="en-US"/>
                        </w:rPr>
                        <w:t xml:space="preserve">Les Communes forestières Provence-Alpes-Côte d’Azur </w:t>
                      </w:r>
                    </w:p>
                    <w:p w:rsidR="004376BD" w:rsidRPr="00C22576" w:rsidRDefault="004376BD" w:rsidP="004376BD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Panton Regular" w:hAnsi="Panton Regular" w:cs="Panton Regular"/>
                          <w:color w:val="003232"/>
                          <w:sz w:val="12"/>
                          <w:szCs w:val="16"/>
                          <w:lang w:eastAsia="en-US"/>
                        </w:rPr>
                      </w:pPr>
                      <w:r w:rsidRPr="00C22576"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2"/>
                          <w:szCs w:val="16"/>
                          <w:lang w:eastAsia="en-US"/>
                        </w:rPr>
                        <w:t>animent la mission régionale</w:t>
                      </w:r>
                      <w:r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2"/>
                          <w:szCs w:val="16"/>
                          <w:lang w:eastAsia="en-US"/>
                        </w:rPr>
                        <w:t xml:space="preserve"> bois energie</w:t>
                      </w:r>
                    </w:p>
                    <w:p w:rsidR="004376BD" w:rsidRPr="00F314C6" w:rsidRDefault="004376BD" w:rsidP="004376BD">
                      <w:pPr>
                        <w:pStyle w:val="Paragraphestandard"/>
                        <w:rPr>
                          <w:rFonts w:ascii="Panton Bold" w:hAnsi="Panton Bold" w:cs="Panton Bold"/>
                          <w:bCs/>
                          <w:color w:val="003232"/>
                          <w:sz w:val="12"/>
                          <w:szCs w:val="16"/>
                        </w:rPr>
                      </w:pPr>
                      <w:r w:rsidRPr="00C22576">
                        <w:rPr>
                          <w:rFonts w:ascii="Panton Regular" w:hAnsi="Panton Regular" w:cs="Panton Regular"/>
                          <w:color w:val="003232"/>
                          <w:sz w:val="12"/>
                          <w:szCs w:val="16"/>
                        </w:rPr>
                        <w:t>Tél. 04 42 65 43 93</w:t>
                      </w:r>
                      <w:r>
                        <w:rPr>
                          <w:rFonts w:ascii="Panton Regular" w:hAnsi="Panton Regular" w:cs="Panton Regular"/>
                          <w:color w:val="003232"/>
                          <w:sz w:val="12"/>
                          <w:szCs w:val="16"/>
                        </w:rPr>
                        <w:t xml:space="preserve"> </w:t>
                      </w:r>
                      <w:r w:rsidRPr="00F314C6">
                        <w:rPr>
                          <w:rFonts w:ascii="Panton Regular" w:hAnsi="Panton Regular" w:cs="Panton Regular"/>
                          <w:color w:val="44E5CB"/>
                          <w:sz w:val="12"/>
                          <w:szCs w:val="16"/>
                        </w:rPr>
                        <w:t xml:space="preserve">• </w:t>
                      </w:r>
                      <w:r w:rsidRPr="00F314C6">
                        <w:rPr>
                          <w:rFonts w:ascii="Panton Regular" w:hAnsi="Panton Regular" w:cs="Panton Regular"/>
                          <w:color w:val="003232"/>
                          <w:sz w:val="12"/>
                          <w:szCs w:val="16"/>
                        </w:rPr>
                        <w:t>paca@communesforestieres.org</w:t>
                      </w:r>
                      <w:r>
                        <w:rPr>
                          <w:rFonts w:ascii="Panton Regular" w:hAnsi="Panton Regular" w:cs="Panton Regular"/>
                          <w:color w:val="44E5CB"/>
                          <w:sz w:val="12"/>
                          <w:szCs w:val="16"/>
                        </w:rPr>
                        <w:t xml:space="preserve"> </w:t>
                      </w:r>
                    </w:p>
                    <w:p w:rsidR="004376BD" w:rsidRPr="00F314C6" w:rsidRDefault="004376BD" w:rsidP="004376BD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Panton Regular" w:hAnsi="Panton Regular" w:cs="Panton Regular"/>
                          <w:color w:val="003232"/>
                          <w:sz w:val="8"/>
                          <w:szCs w:val="16"/>
                          <w:lang w:eastAsia="en-US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88B" w:rsidRDefault="0075288B">
      <w:r>
        <w:separator/>
      </w:r>
    </w:p>
  </w:footnote>
  <w:footnote w:type="continuationSeparator" w:id="0">
    <w:p w:rsidR="0075288B" w:rsidRDefault="0075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Default="0075288B">
    <w:pPr>
      <w:pStyle w:val="En-tte"/>
    </w:pPr>
    <w:r>
      <w:rPr>
        <w:noProof/>
        <w:lang w:val="en-US" w:eastAsia="en-US"/>
      </w:rPr>
      <w:pict w14:anchorId="642077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left:0;text-align:left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Pr="00B642C0" w:rsidRDefault="0075288B" w:rsidP="007F5A76">
    <w:pPr>
      <w:pStyle w:val="En-tte"/>
    </w:pPr>
    <w:r>
      <w:rPr>
        <w:noProof/>
        <w:lang w:val="en-US" w:eastAsia="en-US"/>
      </w:rPr>
      <w:pict w14:anchorId="4C8BE4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CD1E84" wp14:editId="3118877E">
              <wp:simplePos x="0" y="0"/>
              <wp:positionH relativeFrom="column">
                <wp:posOffset>-418465</wp:posOffset>
              </wp:positionH>
              <wp:positionV relativeFrom="paragraph">
                <wp:posOffset>131445</wp:posOffset>
              </wp:positionV>
              <wp:extent cx="837565" cy="914400"/>
              <wp:effectExtent l="0" t="0" r="0" b="0"/>
              <wp:wrapThrough wrapText="bothSides">
                <wp:wrapPolygon edited="0">
                  <wp:start x="655" y="0"/>
                  <wp:lineTo x="655" y="21000"/>
                  <wp:lineTo x="20306" y="21000"/>
                  <wp:lineTo x="20306" y="0"/>
                  <wp:lineTo x="655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756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DA778A" w:rsidRDefault="00DA778A" w:rsidP="007F5A76">
                          <w:pPr>
                            <w:ind w:left="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35A3D6" wp14:editId="23DB0D74">
                                <wp:extent cx="560070" cy="650151"/>
                                <wp:effectExtent l="0" t="0" r="0" b="10795"/>
                                <wp:docPr id="18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" cy="650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D1E8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2.95pt;margin-top:10.35pt;width:65.9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" filled="f" stroked="f">
              <v:textbox>
                <w:txbxContent>
                  <w:p w:rsidR="00DA778A" w:rsidRDefault="00DA778A" w:rsidP="007F5A76">
                    <w:pPr>
                      <w:ind w:left="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B35A3D6" wp14:editId="23DB0D74">
                          <wp:extent cx="560070" cy="650151"/>
                          <wp:effectExtent l="0" t="0" r="0" b="10795"/>
                          <wp:docPr id="18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70" cy="6501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A778A">
      <w:softHyphen/>
    </w:r>
  </w:p>
  <w:p w:rsidR="00DA778A" w:rsidRPr="007F5A76" w:rsidRDefault="00DA778A" w:rsidP="007F5A7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78A" w:rsidRPr="00B642C0" w:rsidRDefault="003C316A" w:rsidP="00B642C0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2A74A70" wp14:editId="26DF80EF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3441700" cy="1546225"/>
          <wp:effectExtent l="0" t="0" r="6350" b="0"/>
          <wp:wrapNone/>
          <wp:docPr id="33" name="Image 33" descr="C:\Users\caroline\AppData\Local\Microsoft\Windows\INetCache\Content.Word\M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aroline\AppData\Local\Microsoft\Windows\INetCache\Content.Word\MRB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154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778A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20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E1D04"/>
    <w:multiLevelType w:val="hybridMultilevel"/>
    <w:tmpl w:val="91862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41A"/>
    <w:multiLevelType w:val="multilevel"/>
    <w:tmpl w:val="424827A4"/>
    <w:lvl w:ilvl="0">
      <w:start w:val="1"/>
      <w:numFmt w:val="decimal"/>
      <w:lvlText w:val="%1."/>
      <w:lvlJc w:val="left"/>
      <w:pPr>
        <w:tabs>
          <w:tab w:val="num" w:pos="-363"/>
        </w:tabs>
        <w:ind w:left="-363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3" w15:restartNumberingAfterBreak="0">
    <w:nsid w:val="19A16D8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06C2AA3"/>
    <w:multiLevelType w:val="multilevel"/>
    <w:tmpl w:val="880A81D4"/>
    <w:lvl w:ilvl="0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0A77E06"/>
    <w:multiLevelType w:val="hybridMultilevel"/>
    <w:tmpl w:val="8BE8C314"/>
    <w:lvl w:ilvl="0" w:tplc="DC600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63E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3997D16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91E4EA7"/>
    <w:multiLevelType w:val="multilevel"/>
    <w:tmpl w:val="C33209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9" w15:restartNumberingAfterBreak="0">
    <w:nsid w:val="52D85CAA"/>
    <w:multiLevelType w:val="hybridMultilevel"/>
    <w:tmpl w:val="7E342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7921"/>
    <w:multiLevelType w:val="hybridMultilevel"/>
    <w:tmpl w:val="8278BEEA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80FC6"/>
    <w:multiLevelType w:val="hybridMultilevel"/>
    <w:tmpl w:val="A8E6FC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F4330"/>
    <w:multiLevelType w:val="hybridMultilevel"/>
    <w:tmpl w:val="78189D5E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F2C4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0A701BA"/>
    <w:multiLevelType w:val="multilevel"/>
    <w:tmpl w:val="2E049A8A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47"/>
        </w:tabs>
        <w:ind w:left="1247" w:hanging="52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15" w15:restartNumberingAfterBreak="0">
    <w:nsid w:val="7B3458E3"/>
    <w:multiLevelType w:val="hybridMultilevel"/>
    <w:tmpl w:val="74788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3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5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attachedTemplate r:id="rId1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88B"/>
    <w:rsid w:val="00000EC4"/>
    <w:rsid w:val="00001FFD"/>
    <w:rsid w:val="00012426"/>
    <w:rsid w:val="00013D0A"/>
    <w:rsid w:val="000333F1"/>
    <w:rsid w:val="00047826"/>
    <w:rsid w:val="00052C35"/>
    <w:rsid w:val="000A62B9"/>
    <w:rsid w:val="000B3E88"/>
    <w:rsid w:val="000E1023"/>
    <w:rsid w:val="0010706C"/>
    <w:rsid w:val="00116A7F"/>
    <w:rsid w:val="00121002"/>
    <w:rsid w:val="001333A0"/>
    <w:rsid w:val="00165D35"/>
    <w:rsid w:val="0018017C"/>
    <w:rsid w:val="00195A5A"/>
    <w:rsid w:val="001C2A48"/>
    <w:rsid w:val="002032B0"/>
    <w:rsid w:val="0022217E"/>
    <w:rsid w:val="00233532"/>
    <w:rsid w:val="002664EF"/>
    <w:rsid w:val="0027264F"/>
    <w:rsid w:val="00284484"/>
    <w:rsid w:val="002B516C"/>
    <w:rsid w:val="002B79B8"/>
    <w:rsid w:val="002D68E3"/>
    <w:rsid w:val="002E1F57"/>
    <w:rsid w:val="002E6C86"/>
    <w:rsid w:val="003021D8"/>
    <w:rsid w:val="003033E6"/>
    <w:rsid w:val="00303E0B"/>
    <w:rsid w:val="00304C41"/>
    <w:rsid w:val="00323C4C"/>
    <w:rsid w:val="003435F8"/>
    <w:rsid w:val="003619AA"/>
    <w:rsid w:val="00393C2C"/>
    <w:rsid w:val="003B3310"/>
    <w:rsid w:val="003C316A"/>
    <w:rsid w:val="003C5F1B"/>
    <w:rsid w:val="003E55B0"/>
    <w:rsid w:val="003F3963"/>
    <w:rsid w:val="003F5E86"/>
    <w:rsid w:val="00405008"/>
    <w:rsid w:val="004376BD"/>
    <w:rsid w:val="004466D0"/>
    <w:rsid w:val="004500D7"/>
    <w:rsid w:val="0045279D"/>
    <w:rsid w:val="00494C0F"/>
    <w:rsid w:val="004A2FFE"/>
    <w:rsid w:val="004C0528"/>
    <w:rsid w:val="004D5154"/>
    <w:rsid w:val="004E7B7D"/>
    <w:rsid w:val="00500FFD"/>
    <w:rsid w:val="005C1F4A"/>
    <w:rsid w:val="005C75DB"/>
    <w:rsid w:val="005D358B"/>
    <w:rsid w:val="00611627"/>
    <w:rsid w:val="00611EDE"/>
    <w:rsid w:val="00616130"/>
    <w:rsid w:val="006203BA"/>
    <w:rsid w:val="00636EA4"/>
    <w:rsid w:val="00644087"/>
    <w:rsid w:val="00653FA0"/>
    <w:rsid w:val="0065727C"/>
    <w:rsid w:val="00667F4C"/>
    <w:rsid w:val="006758E8"/>
    <w:rsid w:val="0068052E"/>
    <w:rsid w:val="006910D5"/>
    <w:rsid w:val="006A7FB4"/>
    <w:rsid w:val="006D1185"/>
    <w:rsid w:val="006D550A"/>
    <w:rsid w:val="006F64BB"/>
    <w:rsid w:val="007227BA"/>
    <w:rsid w:val="00732B59"/>
    <w:rsid w:val="007434E7"/>
    <w:rsid w:val="0075288B"/>
    <w:rsid w:val="00761DC2"/>
    <w:rsid w:val="00774127"/>
    <w:rsid w:val="00775341"/>
    <w:rsid w:val="007A39AE"/>
    <w:rsid w:val="007C1338"/>
    <w:rsid w:val="007D4AC5"/>
    <w:rsid w:val="007F5A76"/>
    <w:rsid w:val="008234F2"/>
    <w:rsid w:val="00846089"/>
    <w:rsid w:val="008763F7"/>
    <w:rsid w:val="00876486"/>
    <w:rsid w:val="00883C9C"/>
    <w:rsid w:val="008923ED"/>
    <w:rsid w:val="008B5027"/>
    <w:rsid w:val="008C4C94"/>
    <w:rsid w:val="008C5318"/>
    <w:rsid w:val="008F1A90"/>
    <w:rsid w:val="008F66DE"/>
    <w:rsid w:val="00907192"/>
    <w:rsid w:val="00927EF3"/>
    <w:rsid w:val="00934C25"/>
    <w:rsid w:val="0095421B"/>
    <w:rsid w:val="00955CE7"/>
    <w:rsid w:val="00971466"/>
    <w:rsid w:val="009B760E"/>
    <w:rsid w:val="009D5411"/>
    <w:rsid w:val="009D6ED5"/>
    <w:rsid w:val="009F751F"/>
    <w:rsid w:val="00A04655"/>
    <w:rsid w:val="00A1501E"/>
    <w:rsid w:val="00A15870"/>
    <w:rsid w:val="00A43638"/>
    <w:rsid w:val="00A45E92"/>
    <w:rsid w:val="00A513FF"/>
    <w:rsid w:val="00A95421"/>
    <w:rsid w:val="00AA0D18"/>
    <w:rsid w:val="00AC604D"/>
    <w:rsid w:val="00AD4927"/>
    <w:rsid w:val="00B15A8D"/>
    <w:rsid w:val="00B314D8"/>
    <w:rsid w:val="00B4184C"/>
    <w:rsid w:val="00B41AB1"/>
    <w:rsid w:val="00B52DBE"/>
    <w:rsid w:val="00B57251"/>
    <w:rsid w:val="00B62B22"/>
    <w:rsid w:val="00B642C0"/>
    <w:rsid w:val="00B71A72"/>
    <w:rsid w:val="00B71D26"/>
    <w:rsid w:val="00B82A20"/>
    <w:rsid w:val="00B96320"/>
    <w:rsid w:val="00B968FB"/>
    <w:rsid w:val="00BA03D2"/>
    <w:rsid w:val="00BA6C44"/>
    <w:rsid w:val="00BE006F"/>
    <w:rsid w:val="00BE27F2"/>
    <w:rsid w:val="00C01E32"/>
    <w:rsid w:val="00C071F6"/>
    <w:rsid w:val="00C1186A"/>
    <w:rsid w:val="00C23CF1"/>
    <w:rsid w:val="00C36843"/>
    <w:rsid w:val="00C40BB1"/>
    <w:rsid w:val="00C80A4E"/>
    <w:rsid w:val="00C93DAB"/>
    <w:rsid w:val="00C95B2B"/>
    <w:rsid w:val="00CA1112"/>
    <w:rsid w:val="00CA469F"/>
    <w:rsid w:val="00CE038F"/>
    <w:rsid w:val="00D12360"/>
    <w:rsid w:val="00D163F4"/>
    <w:rsid w:val="00D435F5"/>
    <w:rsid w:val="00D52ACD"/>
    <w:rsid w:val="00D61F7B"/>
    <w:rsid w:val="00D62CA4"/>
    <w:rsid w:val="00D92052"/>
    <w:rsid w:val="00D925CC"/>
    <w:rsid w:val="00D92C55"/>
    <w:rsid w:val="00D95D28"/>
    <w:rsid w:val="00DA778A"/>
    <w:rsid w:val="00DB3AF2"/>
    <w:rsid w:val="00DC1708"/>
    <w:rsid w:val="00DC1A39"/>
    <w:rsid w:val="00DC4A60"/>
    <w:rsid w:val="00DE3021"/>
    <w:rsid w:val="00DE7A4C"/>
    <w:rsid w:val="00E21E69"/>
    <w:rsid w:val="00E66385"/>
    <w:rsid w:val="00EF13C1"/>
    <w:rsid w:val="00EF6D32"/>
    <w:rsid w:val="00F01B06"/>
    <w:rsid w:val="00F31FB4"/>
    <w:rsid w:val="00F40A7F"/>
    <w:rsid w:val="00F608A9"/>
    <w:rsid w:val="00F940DD"/>
    <w:rsid w:val="00FC2E1E"/>
    <w:rsid w:val="00FE5E0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2"/>
    <o:shapelayout v:ext="edit">
      <o:idmap v:ext="edit" data="1"/>
    </o:shapelayout>
  </w:shapeDefaults>
  <w:decimalSymbol w:val=","/>
  <w:listSeparator w:val=";"/>
  <w14:docId w14:val="766834DF"/>
  <w15:docId w15:val="{B3E97CAD-5426-4BD7-93A8-67A87E7EA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B3AF2"/>
    <w:pPr>
      <w:jc w:val="both"/>
    </w:pPr>
    <w:rPr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F01B06"/>
    <w:pPr>
      <w:keepNext/>
      <w:numPr>
        <w:numId w:val="1"/>
      </w:numPr>
      <w:spacing w:before="480" w:after="360"/>
      <w:outlineLvl w:val="0"/>
    </w:pPr>
    <w:rPr>
      <w:rFonts w:asciiTheme="majorHAnsi" w:hAnsiTheme="majorHAnsi" w:cstheme="majorHAnsi"/>
      <w:b/>
      <w:bCs/>
      <w:color w:val="968E83"/>
      <w:sz w:val="28"/>
      <w:szCs w:val="28"/>
      <w:u w:color="008000"/>
    </w:rPr>
  </w:style>
  <w:style w:type="paragraph" w:styleId="Titre2">
    <w:name w:val="heading 2"/>
    <w:basedOn w:val="Normal"/>
    <w:next w:val="Normal"/>
    <w:qFormat/>
    <w:rsid w:val="00F01B06"/>
    <w:pPr>
      <w:keepNext/>
      <w:numPr>
        <w:ilvl w:val="1"/>
        <w:numId w:val="1"/>
      </w:numPr>
      <w:spacing w:before="360" w:after="240"/>
      <w:outlineLvl w:val="1"/>
    </w:pPr>
    <w:rPr>
      <w:rFonts w:asciiTheme="majorHAnsi" w:hAnsiTheme="majorHAnsi" w:cstheme="majorHAnsi"/>
      <w:b/>
      <w:bCs/>
      <w:color w:val="BF0C1D"/>
      <w:sz w:val="24"/>
    </w:rPr>
  </w:style>
  <w:style w:type="paragraph" w:styleId="Titre3">
    <w:name w:val="heading 3"/>
    <w:basedOn w:val="Normal"/>
    <w:next w:val="Normal"/>
    <w:qFormat/>
    <w:rsid w:val="00F01B06"/>
    <w:pPr>
      <w:keepNext/>
      <w:numPr>
        <w:ilvl w:val="2"/>
        <w:numId w:val="1"/>
      </w:numPr>
      <w:spacing w:before="240" w:after="120"/>
      <w:outlineLvl w:val="2"/>
    </w:pPr>
    <w:rPr>
      <w:rFonts w:asciiTheme="majorHAnsi" w:hAnsiTheme="majorHAnsi" w:cstheme="majorHAnsi"/>
      <w:b/>
      <w:bCs/>
      <w:color w:val="968E83"/>
      <w:szCs w:val="26"/>
    </w:rPr>
  </w:style>
  <w:style w:type="paragraph" w:styleId="Titre4">
    <w:name w:val="heading 4"/>
    <w:basedOn w:val="Normal"/>
    <w:next w:val="Normal"/>
    <w:link w:val="Titre4Car"/>
    <w:qFormat/>
    <w:rsid w:val="00F01B06"/>
    <w:pPr>
      <w:keepNext/>
      <w:spacing w:before="240" w:after="60"/>
      <w:jc w:val="left"/>
      <w:outlineLvl w:val="3"/>
    </w:pPr>
    <w:rPr>
      <w:rFonts w:ascii="Calibri" w:hAnsi="Calibri" w:cs="Calibri"/>
      <w:b/>
      <w:bCs/>
      <w:color w:val="29ABC0"/>
      <w:szCs w:val="20"/>
    </w:rPr>
  </w:style>
  <w:style w:type="paragraph" w:styleId="Titre5">
    <w:name w:val="heading 5"/>
    <w:basedOn w:val="Normal"/>
    <w:next w:val="Normal"/>
    <w:link w:val="Titre5Car"/>
    <w:qFormat/>
    <w:rsid w:val="00F01B06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sid w:val="00F01B06"/>
    <w:rPr>
      <w:rFonts w:ascii="Calibri" w:hAnsi="Calibri" w:cs="Calibri"/>
      <w:b/>
      <w:bCs/>
      <w:color w:val="29ABC0"/>
      <w:sz w:val="22"/>
      <w:lang w:eastAsia="fr-FR"/>
    </w:rPr>
  </w:style>
  <w:style w:type="character" w:customStyle="1" w:styleId="Titre5Car">
    <w:name w:val="Titre 5 Car"/>
    <w:link w:val="Titre5"/>
    <w:rsid w:val="00F01B06"/>
    <w:rPr>
      <w:rFonts w:asciiTheme="majorHAnsi" w:hAnsiTheme="majorHAnsi" w:cstheme="majorHAnsi"/>
      <w:b/>
      <w:bCs/>
      <w:i/>
      <w:iCs/>
      <w:sz w:val="22"/>
      <w:szCs w:val="26"/>
      <w:lang w:eastAsia="fr-FR"/>
    </w:rPr>
  </w:style>
  <w:style w:type="paragraph" w:styleId="Pieddepage">
    <w:name w:val="footer"/>
    <w:basedOn w:val="Normal"/>
    <w:qFormat/>
    <w:rsid w:val="00F01B06"/>
    <w:pPr>
      <w:tabs>
        <w:tab w:val="center" w:pos="4536"/>
        <w:tab w:val="right" w:pos="9072"/>
      </w:tabs>
    </w:pPr>
    <w:rPr>
      <w:rFonts w:asciiTheme="majorHAnsi" w:hAnsiTheme="majorHAnsi" w:cstheme="majorHAnsi"/>
      <w:color w:val="968E83"/>
      <w:sz w:val="18"/>
    </w:rPr>
  </w:style>
  <w:style w:type="paragraph" w:styleId="Textedebulles">
    <w:name w:val="Balloon Text"/>
    <w:basedOn w:val="Normal"/>
    <w:semiHidden/>
    <w:rsid w:val="006203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195A5A"/>
    <w:pPr>
      <w:tabs>
        <w:tab w:val="center" w:pos="4536"/>
        <w:tab w:val="right" w:pos="9072"/>
      </w:tabs>
    </w:pPr>
  </w:style>
  <w:style w:type="paragraph" w:styleId="Sous-titre">
    <w:name w:val="Subtitle"/>
    <w:basedOn w:val="Horaires"/>
    <w:next w:val="Normal"/>
    <w:link w:val="Sous-titreCar"/>
    <w:qFormat/>
    <w:rsid w:val="00F01B06"/>
    <w:rPr>
      <w:rFonts w:ascii="Calibri" w:hAnsi="Calibri" w:cs="Calibri"/>
      <w:sz w:val="32"/>
    </w:rPr>
  </w:style>
  <w:style w:type="character" w:customStyle="1" w:styleId="Sous-titreCar">
    <w:name w:val="Sous-titre Car"/>
    <w:link w:val="Sous-titre"/>
    <w:rsid w:val="00F01B06"/>
    <w:rPr>
      <w:rFonts w:ascii="Calibri" w:hAnsi="Calibri" w:cs="Calibri"/>
      <w:kern w:val="18"/>
      <w:sz w:val="32"/>
      <w:szCs w:val="32"/>
    </w:rPr>
  </w:style>
  <w:style w:type="paragraph" w:styleId="Titre">
    <w:name w:val="Title"/>
    <w:basedOn w:val="Normal"/>
    <w:next w:val="Normal"/>
    <w:link w:val="TitreCar"/>
    <w:qFormat/>
    <w:rsid w:val="00F01B06"/>
    <w:pPr>
      <w:spacing w:before="360" w:after="360"/>
      <w:jc w:val="center"/>
      <w:outlineLvl w:val="0"/>
    </w:pPr>
    <w:rPr>
      <w:rFonts w:ascii="Calibri" w:hAnsi="Calibri" w:cs="Calibri"/>
      <w:b/>
      <w:bCs/>
      <w:color w:val="29ABC0"/>
      <w:kern w:val="28"/>
      <w:sz w:val="72"/>
      <w:szCs w:val="72"/>
    </w:rPr>
  </w:style>
  <w:style w:type="character" w:customStyle="1" w:styleId="TitreCar">
    <w:name w:val="Titre Car"/>
    <w:link w:val="Titre"/>
    <w:rsid w:val="00F01B06"/>
    <w:rPr>
      <w:rFonts w:ascii="Calibri" w:hAnsi="Calibri" w:cs="Calibri"/>
      <w:b/>
      <w:bCs/>
      <w:color w:val="29ABC0"/>
      <w:kern w:val="28"/>
      <w:sz w:val="72"/>
      <w:szCs w:val="72"/>
      <w:lang w:eastAsia="fr-FR"/>
    </w:rPr>
  </w:style>
  <w:style w:type="paragraph" w:customStyle="1" w:styleId="Paragraphestandard">
    <w:name w:val="[Paragraphe standard]"/>
    <w:basedOn w:val="Normal"/>
    <w:uiPriority w:val="99"/>
    <w:rsid w:val="00C95B2B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paragraph" w:customStyle="1" w:styleId="Ordredujour">
    <w:name w:val="Ordre du jour"/>
    <w:basedOn w:val="Normal"/>
    <w:rsid w:val="00F01B06"/>
    <w:pPr>
      <w:spacing w:after="240"/>
      <w:jc w:val="center"/>
    </w:pPr>
    <w:rPr>
      <w:b/>
      <w:bCs/>
      <w:smallCaps/>
      <w:color w:val="968E83"/>
      <w:kern w:val="18"/>
      <w:sz w:val="32"/>
      <w:szCs w:val="44"/>
      <w:lang w:eastAsia="en-US"/>
    </w:rPr>
  </w:style>
  <w:style w:type="paragraph" w:customStyle="1" w:styleId="Horaires">
    <w:name w:val="Horaires"/>
    <w:basedOn w:val="Normal"/>
    <w:rsid w:val="00F01B06"/>
    <w:pPr>
      <w:spacing w:before="120" w:after="120"/>
      <w:jc w:val="center"/>
    </w:pPr>
    <w:rPr>
      <w:kern w:val="18"/>
      <w:sz w:val="28"/>
      <w:szCs w:val="32"/>
      <w:lang w:eastAsia="en-US"/>
    </w:rPr>
  </w:style>
  <w:style w:type="character" w:styleId="lev">
    <w:name w:val="Strong"/>
    <w:basedOn w:val="Policepardfaut"/>
    <w:qFormat/>
    <w:rsid w:val="00F01B06"/>
    <w:rPr>
      <w:b/>
      <w:bCs/>
    </w:rPr>
  </w:style>
  <w:style w:type="character" w:styleId="Accentuation">
    <w:name w:val="Emphasis"/>
    <w:basedOn w:val="Policepardfaut"/>
    <w:qFormat/>
    <w:rsid w:val="00F01B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Administration\2-Modeles-docs\PACA\Modeles_docs_MRBE\Bulletin-reponse_MRB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BEAFCA-CAFF-4EEC-8BFE-CB27E9DE2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Bulletin-reponse_MRBE</Template>
  <TotalTime>3</TotalTime>
  <Pages>1</Pages>
  <Words>163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</vt:lpstr>
      <vt:lpstr>Courrier</vt:lpstr>
    </vt:vector>
  </TitlesOfParts>
  <Company>Ofme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</dc:title>
  <dc:subject/>
  <dc:creator>Admin</dc:creator>
  <cp:keywords/>
  <dc:description/>
  <cp:lastModifiedBy>Admin</cp:lastModifiedBy>
  <cp:revision>1</cp:revision>
  <cp:lastPrinted>2020-06-15T10:19:00Z</cp:lastPrinted>
  <dcterms:created xsi:type="dcterms:W3CDTF">2023-01-23T14:20:00Z</dcterms:created>
  <dcterms:modified xsi:type="dcterms:W3CDTF">2023-01-23T14:23:00Z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99384973</vt:i4>
  </property>
  <property fmtid="{D5CDD505-2E9C-101B-9397-08002B2CF9AE}" pid="3" name="_EmailSubject">
    <vt:lpwstr>Courrier aux invités</vt:lpwstr>
  </property>
  <property fmtid="{D5CDD505-2E9C-101B-9397-08002B2CF9AE}" pid="4" name="_AuthorEmail">
    <vt:lpwstr>remi.grovel@ofme.org</vt:lpwstr>
  </property>
  <property fmtid="{D5CDD505-2E9C-101B-9397-08002B2CF9AE}" pid="5" name="_AuthorEmailDisplayName">
    <vt:lpwstr>Rémi Grovel</vt:lpwstr>
  </property>
  <property fmtid="{D5CDD505-2E9C-101B-9397-08002B2CF9AE}" pid="6" name="_ReviewingToolsShownOnce">
    <vt:lpwstr/>
  </property>
</Properties>
</file>