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A39" w:rsidRPr="00F01B06" w:rsidRDefault="00DC1A39" w:rsidP="00DC1A39">
      <w:pPr>
        <w:rPr>
          <w:rFonts w:ascii="Calibri" w:hAnsi="Calibri" w:cs="Calibri"/>
        </w:rPr>
      </w:pPr>
    </w:p>
    <w:p w:rsidR="003C316A" w:rsidRPr="003C316A" w:rsidRDefault="003C316A" w:rsidP="00F01B06">
      <w:pPr>
        <w:pStyle w:val="Titre"/>
        <w:rPr>
          <w:color w:val="C85D17"/>
          <w:sz w:val="28"/>
        </w:rPr>
      </w:pPr>
    </w:p>
    <w:p w:rsidR="00F01B06" w:rsidRPr="00D40CE5" w:rsidRDefault="00D40CE5" w:rsidP="00F01B06">
      <w:pPr>
        <w:pStyle w:val="Titre"/>
        <w:rPr>
          <w:color w:val="C85D17"/>
          <w:sz w:val="56"/>
        </w:rPr>
      </w:pPr>
      <w:r w:rsidRPr="00D40CE5">
        <w:rPr>
          <w:color w:val="C85D17"/>
          <w:sz w:val="56"/>
        </w:rPr>
        <w:t>FORMATION : Elus, assurez le bon fonctionnement de votre chaufferie bois – niveau 2</w:t>
      </w:r>
    </w:p>
    <w:p w:rsidR="00F01B06" w:rsidRPr="00F01B06" w:rsidRDefault="00D40CE5" w:rsidP="00F01B06">
      <w:pPr>
        <w:pStyle w:val="Sous-titre"/>
      </w:pPr>
      <w:r>
        <w:rPr>
          <w:rStyle w:val="Sous-titreCar"/>
        </w:rPr>
        <w:t>05/12/2023</w:t>
      </w:r>
      <w:r w:rsidR="00F01B06" w:rsidRPr="00F01B06">
        <w:rPr>
          <w:rStyle w:val="Sous-titreCar"/>
        </w:rPr>
        <w:t xml:space="preserve"> – </w:t>
      </w:r>
      <w:r>
        <w:rPr>
          <w:rStyle w:val="Sous-titreCar"/>
        </w:rPr>
        <w:t>Le Dévoluy</w:t>
      </w:r>
      <w:r w:rsidR="00F01B06" w:rsidRPr="00F01B06">
        <w:rPr>
          <w:rStyle w:val="Sous-titreCar"/>
        </w:rPr>
        <w:t xml:space="preserve"> (</w:t>
      </w:r>
      <w:r>
        <w:rPr>
          <w:rStyle w:val="Sous-titreCar"/>
        </w:rPr>
        <w:t>05</w:t>
      </w:r>
      <w:r w:rsidR="00F01B06" w:rsidRPr="00F01B06">
        <w:t>)</w:t>
      </w:r>
    </w:p>
    <w:p w:rsid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:rsidR="008234F2" w:rsidRPr="00F01B06" w:rsidRDefault="008234F2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:rsidR="00F01B06" w:rsidRP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:rsidR="00F01B06" w:rsidRPr="00F01B06" w:rsidRDefault="00F01B06" w:rsidP="00F01B06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À la </w:t>
      </w:r>
      <w:r w:rsidR="00D40CE5">
        <w:rPr>
          <w:rFonts w:ascii="Calibri" w:hAnsi="Calibri" w:cs="Calibri"/>
          <w:szCs w:val="22"/>
        </w:rPr>
        <w:t>formation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D40CE5">
        <w:rPr>
          <w:rFonts w:ascii="Calibri" w:hAnsi="Calibri" w:cs="Calibri"/>
          <w:b/>
          <w:szCs w:val="22"/>
        </w:rPr>
        <w:t>05/12/2023</w:t>
      </w:r>
    </w:p>
    <w:p w:rsidR="00F01B06" w:rsidRPr="00F01B06" w:rsidRDefault="00F01B06" w:rsidP="00F01B06">
      <w:pPr>
        <w:jc w:val="center"/>
        <w:rPr>
          <w:rFonts w:ascii="Calibri" w:hAnsi="Calibri" w:cs="Calibri"/>
          <w:b/>
          <w:szCs w:val="22"/>
        </w:rPr>
      </w:pPr>
    </w:p>
    <w:p w:rsidR="00F01B06" w:rsidRPr="00F01B06" w:rsidRDefault="00F01B06" w:rsidP="00F01B06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D40CE5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pos="5740"/>
        </w:tabs>
        <w:jc w:val="left"/>
        <w:rPr>
          <w:rFonts w:ascii="Calibri" w:hAnsi="Calibri" w:cs="Calibri"/>
          <w:b/>
          <w:szCs w:val="22"/>
        </w:rPr>
      </w:pPr>
    </w:p>
    <w:p w:rsidR="008234F2" w:rsidRPr="00F01B06" w:rsidRDefault="008234F2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:rsidR="00732B59" w:rsidRDefault="00F01B06" w:rsidP="00F01B06">
      <w:pPr>
        <w:jc w:val="center"/>
        <w:rPr>
          <w:rFonts w:ascii="Calibri" w:hAnsi="Calibri" w:cs="Calibri"/>
          <w:b/>
          <w:i/>
          <w:iCs/>
          <w:color w:val="FF0000"/>
        </w:rPr>
      </w:pPr>
      <w:r w:rsidRPr="00F01B06"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inscription@communesforestieres.org avant </w:t>
      </w:r>
      <w:r w:rsidRPr="00D40CE5">
        <w:rPr>
          <w:rFonts w:ascii="Calibri" w:hAnsi="Calibri" w:cs="Calibri"/>
          <w:b/>
          <w:i/>
          <w:iCs/>
        </w:rPr>
        <w:t>le</w:t>
      </w:r>
      <w:r w:rsidR="00D40CE5" w:rsidRPr="00D40CE5">
        <w:rPr>
          <w:rFonts w:ascii="Calibri" w:hAnsi="Calibri" w:cs="Calibri"/>
          <w:b/>
          <w:i/>
          <w:iCs/>
          <w:color w:val="FF0000"/>
          <w:u w:val="single"/>
        </w:rPr>
        <w:t xml:space="preserve"> 2 décembre 2023</w:t>
      </w:r>
      <w:r w:rsidRPr="00D40CE5">
        <w:rPr>
          <w:rFonts w:ascii="Calibri" w:hAnsi="Calibri" w:cs="Calibri"/>
          <w:b/>
          <w:i/>
          <w:iCs/>
          <w:color w:val="FF0000"/>
        </w:rPr>
        <w:t xml:space="preserve"> </w:t>
      </w:r>
    </w:p>
    <w:p w:rsidR="00D40CE5" w:rsidRDefault="00D40CE5" w:rsidP="00F01B06">
      <w:pPr>
        <w:jc w:val="center"/>
        <w:rPr>
          <w:rFonts w:ascii="Calibri" w:hAnsi="Calibri" w:cs="Calibri"/>
          <w:b/>
          <w:i/>
          <w:iCs/>
        </w:rPr>
      </w:pPr>
      <w:bookmarkStart w:id="0" w:name="_GoBack"/>
      <w:bookmarkEnd w:id="0"/>
    </w:p>
    <w:p w:rsidR="00DC1A39" w:rsidRPr="00732B59" w:rsidRDefault="00732B59" w:rsidP="00732B59">
      <w:pPr>
        <w:jc w:val="left"/>
        <w:rPr>
          <w:rFonts w:ascii="Calibri" w:hAnsi="Calibri" w:cs="Calibri"/>
          <w:iCs/>
          <w:sz w:val="16"/>
        </w:rPr>
      </w:pPr>
      <w:r w:rsidRPr="00732B59">
        <w:rPr>
          <w:rFonts w:ascii="Calibri" w:hAnsi="Calibri" w:cs="Calibri"/>
          <w:iCs/>
          <w:sz w:val="16"/>
        </w:rPr>
        <w:t>En complétant ce document, vous consentez à ce que seuls vos noms prénoms, adresse, mail et numéro de téléphone soient collectés et traités informatiquement pour la gestion de nos adhésions et annuaires nécessaires à la bonne information et à l’accompagnement de nos membres et partenaires, dans le respect du RGPD. Vous bénéficiez du droit d’accès, de rectification et de suppression et pouvez renoncer à tout moment à ce consentement en écrivant à paca@communesforestieres.org.</w:t>
      </w:r>
    </w:p>
    <w:sectPr w:rsidR="00DC1A39" w:rsidRPr="00732B59" w:rsidSect="00C80A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CE5" w:rsidRDefault="00D40CE5">
      <w:r>
        <w:separator/>
      </w:r>
    </w:p>
  </w:endnote>
  <w:endnote w:type="continuationSeparator" w:id="0">
    <w:p w:rsidR="00D40CE5" w:rsidRDefault="00D40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nton Bold">
    <w:panose1 w:val="00000800000000000000"/>
    <w:charset w:val="00"/>
    <w:family w:val="auto"/>
    <w:pitch w:val="variable"/>
    <w:sig w:usb0="00000207" w:usb1="00000001" w:usb2="00000000" w:usb3="00000000" w:csb0="00000097" w:csb1="00000000"/>
  </w:font>
  <w:font w:name="Panton Regular">
    <w:altName w:val="Panto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DA778A" w:rsidP="00F01B06">
    <w:pPr>
      <w:pStyle w:val="Pieddepage"/>
    </w:pPr>
    <w:r>
      <w:rPr>
        <w:noProof/>
      </w:rPr>
      <w:drawing>
        <wp:inline distT="0" distB="0" distL="0" distR="0" wp14:anchorId="1512C8F0" wp14:editId="0CB362B4">
          <wp:extent cx="5715000" cy="60960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D06ABF" w:rsidP="00F01B06">
    <w:pPr>
      <w:pStyle w:val="Pieddepage"/>
    </w:pPr>
    <w:r w:rsidRPr="00D06AB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576D58" wp14:editId="090AB731">
              <wp:simplePos x="0" y="0"/>
              <wp:positionH relativeFrom="margin">
                <wp:align>left</wp:align>
              </wp:positionH>
              <wp:positionV relativeFrom="paragraph">
                <wp:posOffset>7927</wp:posOffset>
              </wp:positionV>
              <wp:extent cx="4903839" cy="405581"/>
              <wp:effectExtent l="0" t="0" r="0" b="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3839" cy="40558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06ABF" w:rsidRPr="00BC3E2B" w:rsidRDefault="001A5F05" w:rsidP="00D06ABF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Panton Bold" w:hAnsi="Panton Bold" w:cs="Panton Bold"/>
                              <w:b/>
                              <w:bCs/>
                              <w:caps/>
                              <w:color w:val="003232"/>
                              <w:sz w:val="16"/>
                              <w:szCs w:val="16"/>
                              <w:lang w:eastAsia="en-US"/>
                            </w:rPr>
                          </w:pPr>
                          <w:r w:rsidRPr="00BC3E2B">
                            <w:rPr>
                              <w:rFonts w:ascii="Panton Bold" w:hAnsi="Panton Bold" w:cs="Panton Bold"/>
                              <w:b/>
                              <w:bCs/>
                              <w:caps/>
                              <w:color w:val="003232"/>
                              <w:sz w:val="16"/>
                              <w:szCs w:val="16"/>
                              <w:lang w:eastAsia="en-US"/>
                            </w:rPr>
                            <w:t>BOISYNERGIE est anim</w:t>
                          </w:r>
                          <w:r w:rsidR="004B7F2C">
                            <w:rPr>
                              <w:rFonts w:ascii="Panton Bold" w:hAnsi="Panton Bold" w:cs="Panton Bold"/>
                              <w:b/>
                              <w:bCs/>
                              <w:caps/>
                              <w:color w:val="003232"/>
                              <w:sz w:val="16"/>
                              <w:szCs w:val="16"/>
                              <w:lang w:eastAsia="en-US"/>
                            </w:rPr>
                            <w:t>É</w:t>
                          </w:r>
                          <w:r w:rsidRPr="00BC3E2B">
                            <w:rPr>
                              <w:rFonts w:ascii="Panton Bold" w:hAnsi="Panton Bold" w:cs="Panton Bold"/>
                              <w:b/>
                              <w:bCs/>
                              <w:caps/>
                              <w:color w:val="003232"/>
                              <w:sz w:val="16"/>
                              <w:szCs w:val="16"/>
                              <w:lang w:eastAsia="en-US"/>
                            </w:rPr>
                            <w:t xml:space="preserve"> par </w:t>
                          </w:r>
                          <w:r w:rsidR="00D06ABF" w:rsidRPr="00BC3E2B">
                            <w:rPr>
                              <w:rFonts w:ascii="Panton Bold" w:hAnsi="Panton Bold" w:cs="Panton Bold"/>
                              <w:b/>
                              <w:bCs/>
                              <w:caps/>
                              <w:color w:val="003232"/>
                              <w:sz w:val="16"/>
                              <w:szCs w:val="16"/>
                              <w:lang w:eastAsia="en-US"/>
                            </w:rPr>
                            <w:t xml:space="preserve">Les Communes forestières Provence-Alpes-Côte d’Azur </w:t>
                          </w:r>
                        </w:p>
                        <w:p w:rsidR="00D06ABF" w:rsidRPr="00BC3E2B" w:rsidRDefault="00D06ABF" w:rsidP="00D06ABF">
                          <w:pPr>
                            <w:rPr>
                              <w:rFonts w:ascii="Panton Bold" w:hAnsi="Panton Bold" w:cs="Panton Bold"/>
                              <w:bCs/>
                              <w:color w:val="003232"/>
                              <w:sz w:val="16"/>
                              <w:szCs w:val="16"/>
                            </w:rPr>
                          </w:pPr>
                          <w:r w:rsidRPr="00BC3E2B">
                            <w:rPr>
                              <w:rFonts w:ascii="Panton Regular" w:hAnsi="Panton Regular" w:cs="Panton Regular"/>
                              <w:color w:val="003232"/>
                              <w:sz w:val="16"/>
                              <w:szCs w:val="16"/>
                            </w:rPr>
                            <w:t xml:space="preserve">Tél. 04 42 65 43 93 </w:t>
                          </w:r>
                          <w:r w:rsidRPr="00BC3E2B">
                            <w:rPr>
                              <w:rFonts w:ascii="Panton Regular" w:hAnsi="Panton Regular" w:cs="Panton Regular"/>
                              <w:color w:val="44E5CB"/>
                              <w:sz w:val="16"/>
                              <w:szCs w:val="16"/>
                            </w:rPr>
                            <w:t xml:space="preserve">• </w:t>
                          </w:r>
                          <w:r w:rsidRPr="00BC3E2B">
                            <w:rPr>
                              <w:rFonts w:ascii="Panton Regular" w:hAnsi="Panton Regular" w:cs="Panton Regular"/>
                              <w:color w:val="003232"/>
                              <w:sz w:val="16"/>
                              <w:szCs w:val="16"/>
                            </w:rPr>
                            <w:t>paca@communesforestieres.org</w:t>
                          </w:r>
                        </w:p>
                        <w:p w:rsidR="00D06ABF" w:rsidRPr="00F314C6" w:rsidRDefault="00D06ABF" w:rsidP="00D06ABF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Panton Regular" w:hAnsi="Panton Regular" w:cs="Panton Regular"/>
                              <w:color w:val="003232"/>
                              <w:sz w:val="8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76D58"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27" type="#_x0000_t202" style="position:absolute;left:0;text-align:left;margin-left:0;margin-top:.6pt;width:386.15pt;height:31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" filled="f" stroked="f" strokeweight=".5pt">
              <v:textbox>
                <w:txbxContent>
                  <w:p w:rsidR="00D06ABF" w:rsidRPr="00BC3E2B" w:rsidRDefault="001A5F05" w:rsidP="00D06ABF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Panton Bold" w:hAnsi="Panton Bold" w:cs="Panton Bold"/>
                        <w:b/>
                        <w:bCs/>
                        <w:caps/>
                        <w:color w:val="003232"/>
                        <w:sz w:val="16"/>
                        <w:szCs w:val="16"/>
                        <w:lang w:eastAsia="en-US"/>
                      </w:rPr>
                    </w:pPr>
                    <w:r w:rsidRPr="00BC3E2B">
                      <w:rPr>
                        <w:rFonts w:ascii="Panton Bold" w:hAnsi="Panton Bold" w:cs="Panton Bold"/>
                        <w:b/>
                        <w:bCs/>
                        <w:caps/>
                        <w:color w:val="003232"/>
                        <w:sz w:val="16"/>
                        <w:szCs w:val="16"/>
                        <w:lang w:eastAsia="en-US"/>
                      </w:rPr>
                      <w:t>BOISYNERGIE est anim</w:t>
                    </w:r>
                    <w:r w:rsidR="004B7F2C">
                      <w:rPr>
                        <w:rFonts w:ascii="Panton Bold" w:hAnsi="Panton Bold" w:cs="Panton Bold"/>
                        <w:b/>
                        <w:bCs/>
                        <w:caps/>
                        <w:color w:val="003232"/>
                        <w:sz w:val="16"/>
                        <w:szCs w:val="16"/>
                        <w:lang w:eastAsia="en-US"/>
                      </w:rPr>
                      <w:t>É</w:t>
                    </w:r>
                    <w:r w:rsidRPr="00BC3E2B">
                      <w:rPr>
                        <w:rFonts w:ascii="Panton Bold" w:hAnsi="Panton Bold" w:cs="Panton Bold"/>
                        <w:b/>
                        <w:bCs/>
                        <w:caps/>
                        <w:color w:val="003232"/>
                        <w:sz w:val="16"/>
                        <w:szCs w:val="16"/>
                        <w:lang w:eastAsia="en-US"/>
                      </w:rPr>
                      <w:t xml:space="preserve"> par </w:t>
                    </w:r>
                    <w:r w:rsidR="00D06ABF" w:rsidRPr="00BC3E2B">
                      <w:rPr>
                        <w:rFonts w:ascii="Panton Bold" w:hAnsi="Panton Bold" w:cs="Panton Bold"/>
                        <w:b/>
                        <w:bCs/>
                        <w:caps/>
                        <w:color w:val="003232"/>
                        <w:sz w:val="16"/>
                        <w:szCs w:val="16"/>
                        <w:lang w:eastAsia="en-US"/>
                      </w:rPr>
                      <w:t xml:space="preserve">Les Communes forestières Provence-Alpes-Côte d’Azur </w:t>
                    </w:r>
                  </w:p>
                  <w:p w:rsidR="00D06ABF" w:rsidRPr="00BC3E2B" w:rsidRDefault="00D06ABF" w:rsidP="00D06ABF">
                    <w:pPr>
                      <w:rPr>
                        <w:rFonts w:ascii="Panton Bold" w:hAnsi="Panton Bold" w:cs="Panton Bold"/>
                        <w:bCs/>
                        <w:color w:val="003232"/>
                        <w:sz w:val="16"/>
                        <w:szCs w:val="16"/>
                      </w:rPr>
                    </w:pPr>
                    <w:r w:rsidRPr="00BC3E2B">
                      <w:rPr>
                        <w:rFonts w:ascii="Panton Regular" w:hAnsi="Panton Regular" w:cs="Panton Regular"/>
                        <w:color w:val="003232"/>
                        <w:sz w:val="16"/>
                        <w:szCs w:val="16"/>
                      </w:rPr>
                      <w:t xml:space="preserve">Tél. 04 42 65 43 93 </w:t>
                    </w:r>
                    <w:r w:rsidRPr="00BC3E2B">
                      <w:rPr>
                        <w:rFonts w:ascii="Panton Regular" w:hAnsi="Panton Regular" w:cs="Panton Regular"/>
                        <w:color w:val="44E5CB"/>
                        <w:sz w:val="16"/>
                        <w:szCs w:val="16"/>
                      </w:rPr>
                      <w:t xml:space="preserve">• </w:t>
                    </w:r>
                    <w:r w:rsidRPr="00BC3E2B">
                      <w:rPr>
                        <w:rFonts w:ascii="Panton Regular" w:hAnsi="Panton Regular" w:cs="Panton Regular"/>
                        <w:color w:val="003232"/>
                        <w:sz w:val="16"/>
                        <w:szCs w:val="16"/>
                      </w:rPr>
                      <w:t>paca@communesforestieres.org</w:t>
                    </w:r>
                  </w:p>
                  <w:p w:rsidR="00D06ABF" w:rsidRPr="00F314C6" w:rsidRDefault="00D06ABF" w:rsidP="00D06ABF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Panton Regular" w:hAnsi="Panton Regular" w:cs="Panton Regular"/>
                        <w:color w:val="003232"/>
                        <w:sz w:val="8"/>
                        <w:szCs w:val="16"/>
                        <w:lang w:eastAsia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CE5" w:rsidRDefault="00D40CE5">
      <w:r>
        <w:separator/>
      </w:r>
    </w:p>
  </w:footnote>
  <w:footnote w:type="continuationSeparator" w:id="0">
    <w:p w:rsidR="00D40CE5" w:rsidRDefault="00D40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D40CE5">
    <w:pPr>
      <w:pStyle w:val="En-tte"/>
    </w:pPr>
    <w:r>
      <w:rPr>
        <w:noProof/>
        <w:lang w:val="en-US" w:eastAsia="en-US"/>
      </w:rPr>
      <w:pict w14:anchorId="642077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D40CE5" w:rsidP="007F5A76">
    <w:pPr>
      <w:pStyle w:val="En-tte"/>
    </w:pPr>
    <w:r>
      <w:rPr>
        <w:noProof/>
        <w:lang w:val="en-US" w:eastAsia="en-US"/>
      </w:rPr>
      <w:pict w14:anchorId="4C8BE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CD1E84" wp14:editId="3118877E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DA778A" w:rsidRDefault="00DA778A" w:rsidP="007F5A76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35A3D6" wp14:editId="23DB0D74">
                                <wp:extent cx="560070" cy="650151"/>
                                <wp:effectExtent l="0" t="0" r="0" b="10795"/>
                                <wp:docPr id="1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650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D1E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:rsidR="00DA778A" w:rsidRDefault="00DA778A" w:rsidP="007F5A76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35A3D6" wp14:editId="23DB0D74">
                          <wp:extent cx="560070" cy="650151"/>
                          <wp:effectExtent l="0" t="0" r="0" b="10795"/>
                          <wp:docPr id="1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6501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:rsidR="00DA778A" w:rsidRPr="007F5A76" w:rsidRDefault="00DA778A" w:rsidP="007F5A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F23143" w:rsidP="00B642C0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1706880</wp:posOffset>
          </wp:positionH>
          <wp:positionV relativeFrom="page">
            <wp:posOffset>199972</wp:posOffset>
          </wp:positionV>
          <wp:extent cx="2844165" cy="1862455"/>
          <wp:effectExtent l="0" t="0" r="0" b="444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165" cy="186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E049A8A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CE5"/>
    <w:rsid w:val="00000EC4"/>
    <w:rsid w:val="00001FFD"/>
    <w:rsid w:val="00012426"/>
    <w:rsid w:val="00013D0A"/>
    <w:rsid w:val="000333F1"/>
    <w:rsid w:val="00047826"/>
    <w:rsid w:val="00052C35"/>
    <w:rsid w:val="000A62B9"/>
    <w:rsid w:val="000B3E88"/>
    <w:rsid w:val="000E1023"/>
    <w:rsid w:val="0010706C"/>
    <w:rsid w:val="00116A7F"/>
    <w:rsid w:val="00121002"/>
    <w:rsid w:val="001333A0"/>
    <w:rsid w:val="00165D35"/>
    <w:rsid w:val="0018017C"/>
    <w:rsid w:val="00195A5A"/>
    <w:rsid w:val="001A5F05"/>
    <w:rsid w:val="001C2A48"/>
    <w:rsid w:val="002032B0"/>
    <w:rsid w:val="0022217E"/>
    <w:rsid w:val="00233532"/>
    <w:rsid w:val="002664EF"/>
    <w:rsid w:val="0027264F"/>
    <w:rsid w:val="00284484"/>
    <w:rsid w:val="002B516C"/>
    <w:rsid w:val="002B79B8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316A"/>
    <w:rsid w:val="003C5F1B"/>
    <w:rsid w:val="003E55B0"/>
    <w:rsid w:val="003F3963"/>
    <w:rsid w:val="003F5E86"/>
    <w:rsid w:val="00405008"/>
    <w:rsid w:val="004376BD"/>
    <w:rsid w:val="004466D0"/>
    <w:rsid w:val="004500D7"/>
    <w:rsid w:val="0045279D"/>
    <w:rsid w:val="00494C0F"/>
    <w:rsid w:val="004A2FFE"/>
    <w:rsid w:val="004B7F2C"/>
    <w:rsid w:val="004C0528"/>
    <w:rsid w:val="004D5154"/>
    <w:rsid w:val="004E7B7D"/>
    <w:rsid w:val="00500FFD"/>
    <w:rsid w:val="005C1F4A"/>
    <w:rsid w:val="005C75DB"/>
    <w:rsid w:val="005D358B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7FB4"/>
    <w:rsid w:val="006D1185"/>
    <w:rsid w:val="006D550A"/>
    <w:rsid w:val="006F64BB"/>
    <w:rsid w:val="007227BA"/>
    <w:rsid w:val="00732B59"/>
    <w:rsid w:val="007434E7"/>
    <w:rsid w:val="00761DC2"/>
    <w:rsid w:val="00774127"/>
    <w:rsid w:val="00775341"/>
    <w:rsid w:val="007A39AE"/>
    <w:rsid w:val="007C1338"/>
    <w:rsid w:val="007D4AC5"/>
    <w:rsid w:val="007F5A76"/>
    <w:rsid w:val="008234F2"/>
    <w:rsid w:val="00846089"/>
    <w:rsid w:val="008763F7"/>
    <w:rsid w:val="00876486"/>
    <w:rsid w:val="00883C9C"/>
    <w:rsid w:val="008923ED"/>
    <w:rsid w:val="008B5027"/>
    <w:rsid w:val="008C4C94"/>
    <w:rsid w:val="008C5318"/>
    <w:rsid w:val="008F1A90"/>
    <w:rsid w:val="008F66DE"/>
    <w:rsid w:val="00907192"/>
    <w:rsid w:val="00927EF3"/>
    <w:rsid w:val="00934C25"/>
    <w:rsid w:val="0095421B"/>
    <w:rsid w:val="00955CE7"/>
    <w:rsid w:val="00971466"/>
    <w:rsid w:val="009B760E"/>
    <w:rsid w:val="009D5411"/>
    <w:rsid w:val="009D6ED5"/>
    <w:rsid w:val="009F751F"/>
    <w:rsid w:val="00A04655"/>
    <w:rsid w:val="00A1501E"/>
    <w:rsid w:val="00A15870"/>
    <w:rsid w:val="00A43638"/>
    <w:rsid w:val="00A45E92"/>
    <w:rsid w:val="00A513FF"/>
    <w:rsid w:val="00A95421"/>
    <w:rsid w:val="00AA0D18"/>
    <w:rsid w:val="00AC604D"/>
    <w:rsid w:val="00AD4927"/>
    <w:rsid w:val="00B15A8D"/>
    <w:rsid w:val="00B314D8"/>
    <w:rsid w:val="00B4184C"/>
    <w:rsid w:val="00B41AB1"/>
    <w:rsid w:val="00B52DBE"/>
    <w:rsid w:val="00B57251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C3E2B"/>
    <w:rsid w:val="00BE006F"/>
    <w:rsid w:val="00BE27F2"/>
    <w:rsid w:val="00C01E32"/>
    <w:rsid w:val="00C071F6"/>
    <w:rsid w:val="00C1186A"/>
    <w:rsid w:val="00C23CF1"/>
    <w:rsid w:val="00C36843"/>
    <w:rsid w:val="00C40BB1"/>
    <w:rsid w:val="00C80A4E"/>
    <w:rsid w:val="00C93DAB"/>
    <w:rsid w:val="00C95B2B"/>
    <w:rsid w:val="00CA1112"/>
    <w:rsid w:val="00CA469F"/>
    <w:rsid w:val="00CE038F"/>
    <w:rsid w:val="00D06ABF"/>
    <w:rsid w:val="00D12360"/>
    <w:rsid w:val="00D163F4"/>
    <w:rsid w:val="00D40CE5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F13C1"/>
    <w:rsid w:val="00EF6D32"/>
    <w:rsid w:val="00F01B06"/>
    <w:rsid w:val="00F23143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4:docId w14:val="502192FB"/>
  <w15:docId w15:val="{CE51E6C2-DEAA-47B3-8D36-760CBF87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B3AF2"/>
    <w:pPr>
      <w:jc w:val="both"/>
    </w:pPr>
    <w:rPr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F01B06"/>
    <w:pPr>
      <w:keepNext/>
      <w:numPr>
        <w:numId w:val="1"/>
      </w:numPr>
      <w:spacing w:before="480" w:after="360"/>
      <w:outlineLvl w:val="0"/>
    </w:pPr>
    <w:rPr>
      <w:rFonts w:asciiTheme="majorHAnsi" w:hAnsiTheme="majorHAnsi" w:cstheme="majorHAnsi"/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F01B06"/>
    <w:pPr>
      <w:keepNext/>
      <w:numPr>
        <w:ilvl w:val="1"/>
        <w:numId w:val="1"/>
      </w:numPr>
      <w:spacing w:before="360" w:after="240"/>
      <w:outlineLvl w:val="1"/>
    </w:pPr>
    <w:rPr>
      <w:rFonts w:asciiTheme="majorHAnsi" w:hAnsiTheme="majorHAnsi" w:cstheme="majorHAnsi"/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F01B06"/>
    <w:pPr>
      <w:keepNext/>
      <w:numPr>
        <w:ilvl w:val="2"/>
        <w:numId w:val="1"/>
      </w:numPr>
      <w:spacing w:before="240" w:after="120"/>
      <w:outlineLvl w:val="2"/>
    </w:pPr>
    <w:rPr>
      <w:rFonts w:asciiTheme="majorHAnsi" w:hAnsiTheme="majorHAnsi" w:cstheme="majorHAnsi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F01B06"/>
    <w:pPr>
      <w:keepNext/>
      <w:spacing w:before="240" w:after="60"/>
      <w:jc w:val="left"/>
      <w:outlineLvl w:val="3"/>
    </w:pPr>
    <w:rPr>
      <w:rFonts w:ascii="Calibri" w:hAnsi="Calibri" w:cs="Calibri"/>
      <w:b/>
      <w:bCs/>
      <w:color w:val="29ABC0"/>
      <w:szCs w:val="20"/>
    </w:rPr>
  </w:style>
  <w:style w:type="paragraph" w:styleId="Titre5">
    <w:name w:val="heading 5"/>
    <w:basedOn w:val="Normal"/>
    <w:next w:val="Normal"/>
    <w:link w:val="Titre5Car"/>
    <w:qFormat/>
    <w:rsid w:val="00F01B06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F01B06"/>
    <w:rPr>
      <w:rFonts w:ascii="Calibri" w:hAnsi="Calibri" w:cs="Calibri"/>
      <w:b/>
      <w:bCs/>
      <w:color w:val="29ABC0"/>
      <w:sz w:val="22"/>
      <w:lang w:eastAsia="fr-FR"/>
    </w:rPr>
  </w:style>
  <w:style w:type="character" w:customStyle="1" w:styleId="Titre5Car">
    <w:name w:val="Titre 5 Car"/>
    <w:link w:val="Titre5"/>
    <w:rsid w:val="00F01B06"/>
    <w:rPr>
      <w:rFonts w:asciiTheme="majorHAnsi" w:hAnsiTheme="majorHAnsi" w:cstheme="majorHAnsi"/>
      <w:b/>
      <w:bCs/>
      <w:i/>
      <w:iCs/>
      <w:sz w:val="22"/>
      <w:szCs w:val="26"/>
      <w:lang w:eastAsia="fr-FR"/>
    </w:rPr>
  </w:style>
  <w:style w:type="paragraph" w:styleId="Pieddepage">
    <w:name w:val="footer"/>
    <w:basedOn w:val="Normal"/>
    <w:qFormat/>
    <w:rsid w:val="00F01B06"/>
    <w:pPr>
      <w:tabs>
        <w:tab w:val="center" w:pos="4536"/>
        <w:tab w:val="right" w:pos="9072"/>
      </w:tabs>
    </w:pPr>
    <w:rPr>
      <w:rFonts w:asciiTheme="majorHAnsi" w:hAnsiTheme="majorHAnsi" w:cstheme="majorHAnsi"/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Horaires"/>
    <w:next w:val="Normal"/>
    <w:link w:val="Sous-titreCar"/>
    <w:qFormat/>
    <w:rsid w:val="00F01B06"/>
    <w:rPr>
      <w:rFonts w:ascii="Calibri" w:hAnsi="Calibri" w:cs="Calibri"/>
      <w:sz w:val="32"/>
    </w:rPr>
  </w:style>
  <w:style w:type="character" w:customStyle="1" w:styleId="Sous-titreCar">
    <w:name w:val="Sous-titre Car"/>
    <w:link w:val="Sous-titre"/>
    <w:rsid w:val="00F01B06"/>
    <w:rPr>
      <w:rFonts w:ascii="Calibri" w:hAnsi="Calibri" w:cs="Calibri"/>
      <w:kern w:val="18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F01B06"/>
    <w:pPr>
      <w:spacing w:before="360" w:after="360"/>
      <w:jc w:val="center"/>
      <w:outlineLvl w:val="0"/>
    </w:pPr>
    <w:rPr>
      <w:rFonts w:ascii="Calibri" w:hAnsi="Calibri" w:cs="Calibri"/>
      <w:b/>
      <w:bCs/>
      <w:color w:val="29ABC0"/>
      <w:kern w:val="28"/>
      <w:sz w:val="72"/>
      <w:szCs w:val="72"/>
    </w:rPr>
  </w:style>
  <w:style w:type="character" w:customStyle="1" w:styleId="TitreCar">
    <w:name w:val="Titre Car"/>
    <w:link w:val="Titre"/>
    <w:rsid w:val="00F01B06"/>
    <w:rPr>
      <w:rFonts w:ascii="Calibri" w:hAnsi="Calibri" w:cs="Calibri"/>
      <w:b/>
      <w:bCs/>
      <w:color w:val="29ABC0"/>
      <w:kern w:val="28"/>
      <w:sz w:val="72"/>
      <w:szCs w:val="7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paragraph" w:customStyle="1" w:styleId="Ordredujour">
    <w:name w:val="Ordre du jour"/>
    <w:basedOn w:val="Normal"/>
    <w:rsid w:val="00F01B06"/>
    <w:pPr>
      <w:spacing w:after="240"/>
      <w:jc w:val="center"/>
    </w:pPr>
    <w:rPr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F01B06"/>
    <w:pPr>
      <w:spacing w:before="120" w:after="120"/>
      <w:jc w:val="center"/>
    </w:pPr>
    <w:rPr>
      <w:kern w:val="18"/>
      <w:sz w:val="28"/>
      <w:szCs w:val="32"/>
      <w:lang w:eastAsia="en-US"/>
    </w:rPr>
  </w:style>
  <w:style w:type="character" w:styleId="lev">
    <w:name w:val="Strong"/>
    <w:basedOn w:val="Policepardfaut"/>
    <w:qFormat/>
    <w:rsid w:val="00F01B06"/>
    <w:rPr>
      <w:b/>
      <w:bCs/>
    </w:rPr>
  </w:style>
  <w:style w:type="character" w:styleId="Accentuation">
    <w:name w:val="Emphasis"/>
    <w:basedOn w:val="Policepardfaut"/>
    <w:qFormat/>
    <w:rsid w:val="00F01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dministration\2-Modeles-docs\PACA\Modeles_docs_MRBE\Bulletin-reponse_BoiSynergi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F4D43-2F1C-4812-8B7F-D27826205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Bulletin-reponse_BoiSynergie</Template>
  <TotalTime>2</TotalTime>
  <Pages>1</Pages>
  <Words>154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subject/>
  <dc:creator>Admin</dc:creator>
  <cp:keywords/>
  <dc:description/>
  <cp:lastModifiedBy>Admin</cp:lastModifiedBy>
  <cp:revision>1</cp:revision>
  <cp:lastPrinted>2020-06-15T10:19:00Z</cp:lastPrinted>
  <dcterms:created xsi:type="dcterms:W3CDTF">2023-11-09T15:00:00Z</dcterms:created>
  <dcterms:modified xsi:type="dcterms:W3CDTF">2023-11-09T15:02:00Z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